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A6E" w:rsidRPr="005E0702" w:rsidRDefault="00F56A6E" w:rsidP="00F56A6E">
      <w:pPr>
        <w:rPr>
          <w:rFonts w:ascii="Calibri" w:eastAsia="Calibri" w:hAnsi="Calibri" w:cs="Times New Roman"/>
          <w:sz w:val="32"/>
        </w:rPr>
      </w:pPr>
      <w:r w:rsidRPr="005E0702">
        <w:rPr>
          <w:rFonts w:ascii="Calibri" w:eastAsia="Calibri" w:hAnsi="Calibri" w:cs="Times New Roman"/>
          <w:sz w:val="32"/>
        </w:rPr>
        <w:t xml:space="preserve">ENGR </w:t>
      </w:r>
      <w:r w:rsidR="0032387B">
        <w:rPr>
          <w:rFonts w:ascii="Calibri" w:eastAsia="Calibri" w:hAnsi="Calibri" w:cs="Times New Roman"/>
          <w:sz w:val="32"/>
        </w:rPr>
        <w:t>12</w:t>
      </w:r>
      <w:r w:rsidRPr="005E0702">
        <w:rPr>
          <w:rFonts w:ascii="Calibri" w:eastAsia="Calibri" w:hAnsi="Calibri" w:cs="Times New Roman"/>
          <w:sz w:val="32"/>
        </w:rPr>
        <w:tab/>
      </w:r>
      <w:r w:rsidRPr="005E0702">
        <w:rPr>
          <w:rFonts w:ascii="Calibri" w:eastAsia="Calibri" w:hAnsi="Calibri" w:cs="Times New Roman"/>
          <w:sz w:val="32"/>
        </w:rPr>
        <w:tab/>
      </w:r>
      <w:r w:rsidRPr="005E0702">
        <w:rPr>
          <w:rFonts w:ascii="Calibri" w:eastAsia="Calibri" w:hAnsi="Calibri" w:cs="Times New Roman"/>
          <w:sz w:val="32"/>
        </w:rPr>
        <w:tab/>
      </w:r>
      <w:r w:rsidRPr="005E0702">
        <w:rPr>
          <w:rFonts w:ascii="Calibri" w:eastAsia="Calibri" w:hAnsi="Calibri" w:cs="Times New Roman"/>
          <w:sz w:val="32"/>
        </w:rPr>
        <w:tab/>
        <w:t xml:space="preserve">Assignment </w:t>
      </w:r>
      <w:r w:rsidR="00C91FFD">
        <w:rPr>
          <w:sz w:val="32"/>
        </w:rPr>
        <w:t>6</w:t>
      </w:r>
      <w:r w:rsidRPr="005E0702">
        <w:rPr>
          <w:rFonts w:ascii="Calibri" w:eastAsia="Calibri" w:hAnsi="Calibri" w:cs="Times New Roman"/>
          <w:sz w:val="32"/>
        </w:rPr>
        <w:tab/>
      </w:r>
      <w:r w:rsidRPr="005E0702">
        <w:rPr>
          <w:rFonts w:ascii="Calibri" w:eastAsia="Calibri" w:hAnsi="Calibri" w:cs="Times New Roman"/>
          <w:sz w:val="32"/>
        </w:rPr>
        <w:tab/>
      </w:r>
      <w:r w:rsidRPr="005E0702">
        <w:rPr>
          <w:rFonts w:ascii="Calibri" w:eastAsia="Calibri" w:hAnsi="Calibri" w:cs="Times New Roman"/>
          <w:sz w:val="32"/>
        </w:rPr>
        <w:tab/>
        <w:t xml:space="preserve"> Due: next wed</w:t>
      </w:r>
    </w:p>
    <w:p w:rsidR="003C3061" w:rsidRDefault="00CC241F" w:rsidP="000018CB">
      <w:pPr>
        <w:rPr>
          <w:noProof/>
        </w:rPr>
      </w:pPr>
      <w:r>
        <w:rPr>
          <w:b/>
          <w:sz w:val="24"/>
        </w:rPr>
        <w:t xml:space="preserve">Part I.  </w:t>
      </w:r>
      <w:proofErr w:type="gramStart"/>
      <w:r w:rsidR="00F56A6E" w:rsidRPr="00F56A6E">
        <w:rPr>
          <w:b/>
          <w:sz w:val="24"/>
        </w:rPr>
        <w:t>Drills</w:t>
      </w:r>
      <w:r w:rsidR="00F56A6E">
        <w:rPr>
          <w:b/>
          <w:sz w:val="24"/>
        </w:rPr>
        <w:t xml:space="preserve">  --</w:t>
      </w:r>
      <w:proofErr w:type="gramEnd"/>
      <w:r w:rsidR="00F56A6E">
        <w:rPr>
          <w:b/>
          <w:sz w:val="24"/>
        </w:rPr>
        <w:t xml:space="preserve"> 1 point each</w:t>
      </w:r>
    </w:p>
    <w:p w:rsidR="00C91FFD" w:rsidRDefault="00C91FFD" w:rsidP="00095104">
      <w:pPr>
        <w:pStyle w:val="ListParagraph"/>
        <w:numPr>
          <w:ilvl w:val="0"/>
          <w:numId w:val="7"/>
        </w:numPr>
      </w:pPr>
      <w:r>
        <w:t xml:space="preserve">For the following circuit: What type of </w:t>
      </w:r>
      <w:r w:rsidR="00EC5875">
        <w:t>Op-Amp circuit</w:t>
      </w:r>
      <w:r>
        <w:t xml:space="preserve"> is it? ________________   then, find V1 and V2</w:t>
      </w:r>
      <w:r w:rsidR="00B27B53">
        <w:t xml:space="preserve"> </w:t>
      </w:r>
    </w:p>
    <w:p w:rsidR="004E154B" w:rsidRDefault="003735BC" w:rsidP="00C91FFD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2484755" cy="135191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154B">
        <w:t xml:space="preserve">       </w:t>
      </w:r>
      <w:r w:rsidR="004E154B">
        <w:tab/>
      </w:r>
      <w:r w:rsidR="004E154B">
        <w:tab/>
        <w:t xml:space="preserve">  </w:t>
      </w:r>
      <w:r w:rsidR="009E4075">
        <w:tab/>
      </w:r>
      <w:r w:rsidR="009E4075">
        <w:tab/>
      </w:r>
    </w:p>
    <w:p w:rsidR="00C91FFD" w:rsidRDefault="00C91FFD" w:rsidP="00C91FFD">
      <w:pPr>
        <w:pStyle w:val="ListParagraph"/>
        <w:numPr>
          <w:ilvl w:val="0"/>
          <w:numId w:val="7"/>
        </w:numPr>
      </w:pPr>
      <w:r>
        <w:t xml:space="preserve">For the following circuit: What type of </w:t>
      </w:r>
      <w:r w:rsidR="00EC5875">
        <w:t xml:space="preserve">Op-Amp circuit </w:t>
      </w:r>
      <w:r>
        <w:t xml:space="preserve">is it? ________________   then, find </w:t>
      </w:r>
      <w:r w:rsidR="00B27B53">
        <w:t>Vo</w:t>
      </w:r>
    </w:p>
    <w:p w:rsidR="00C91FFD" w:rsidRDefault="00B27B53" w:rsidP="00C91FFD">
      <w:pPr>
        <w:pStyle w:val="ListParagraph"/>
      </w:pPr>
      <w:r>
        <w:rPr>
          <w:noProof/>
        </w:rPr>
        <w:drawing>
          <wp:inline distT="0" distB="0" distL="0" distR="0">
            <wp:extent cx="2556320" cy="184557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969" cy="184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545" w:rsidRDefault="00C91FFD" w:rsidP="00D06545">
      <w:pPr>
        <w:pStyle w:val="ListParagraph"/>
        <w:numPr>
          <w:ilvl w:val="0"/>
          <w:numId w:val="7"/>
        </w:numPr>
      </w:pPr>
      <w:r>
        <w:t xml:space="preserve">For the following circuit: What type of </w:t>
      </w:r>
      <w:r w:rsidR="00EC5875">
        <w:t xml:space="preserve">Op-Amp circuit </w:t>
      </w:r>
      <w:r>
        <w:t xml:space="preserve">is it? ________________   then, find </w:t>
      </w:r>
      <w:r w:rsidR="00D06545">
        <w:t>Vo</w:t>
      </w:r>
    </w:p>
    <w:p w:rsidR="00D06545" w:rsidRDefault="00D06545" w:rsidP="00D06545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2782873" cy="1662298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456" cy="1662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5BC" w:rsidRDefault="003735BC" w:rsidP="00D06545">
      <w:pPr>
        <w:pStyle w:val="ListParagraph"/>
        <w:ind w:left="360"/>
      </w:pPr>
    </w:p>
    <w:p w:rsidR="00C91FFD" w:rsidRDefault="00C91FFD" w:rsidP="00C91FFD">
      <w:pPr>
        <w:pStyle w:val="ListParagraph"/>
        <w:numPr>
          <w:ilvl w:val="0"/>
          <w:numId w:val="7"/>
        </w:numPr>
      </w:pPr>
      <w:r>
        <w:t xml:space="preserve">For the following circuit: What type of </w:t>
      </w:r>
      <w:r w:rsidR="00EC5875">
        <w:t xml:space="preserve">Op-Amp circuit </w:t>
      </w:r>
      <w:r>
        <w:t xml:space="preserve">is it? ________________   then, </w:t>
      </w:r>
      <w:r w:rsidR="00B27B53">
        <w:t xml:space="preserve">find </w:t>
      </w:r>
      <w:proofErr w:type="spellStart"/>
      <w:r w:rsidR="00B27B53">
        <w:t>iL</w:t>
      </w:r>
      <w:proofErr w:type="spellEnd"/>
      <w:r w:rsidR="00B27B53">
        <w:t xml:space="preserve"> in micro-Amperes</w:t>
      </w:r>
      <w:r>
        <w:t xml:space="preserve">    </w:t>
      </w:r>
    </w:p>
    <w:p w:rsidR="00C91FFD" w:rsidRDefault="009F082C" w:rsidP="00C91FFD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3220085" cy="169608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169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B53" w:rsidRDefault="00B27B53" w:rsidP="00C91FFD">
      <w:pPr>
        <w:pStyle w:val="ListParagraph"/>
        <w:ind w:left="360"/>
      </w:pPr>
    </w:p>
    <w:p w:rsidR="00C91FFD" w:rsidRDefault="00B27B53" w:rsidP="00C91FFD">
      <w:pPr>
        <w:pStyle w:val="ListParagraph"/>
        <w:numPr>
          <w:ilvl w:val="0"/>
          <w:numId w:val="7"/>
        </w:numPr>
      </w:pPr>
      <w:r>
        <w:t>Repeat #1</w:t>
      </w:r>
      <w:r w:rsidR="00C91FFD">
        <w:t xml:space="preserve"> using non-ideal op-amp model</w:t>
      </w:r>
      <w:r>
        <w:t xml:space="preserve">. Take A = 100000, </w:t>
      </w:r>
      <w:proofErr w:type="spellStart"/>
      <w:r>
        <w:t>Ri</w:t>
      </w:r>
      <w:proofErr w:type="spellEnd"/>
      <w:r>
        <w:t xml:space="preserve"> = </w:t>
      </w:r>
      <w:r w:rsidR="009239FF">
        <w:t xml:space="preserve">500 </w:t>
      </w:r>
      <w:proofErr w:type="spellStart"/>
      <w:r w:rsidR="009239FF">
        <w:t>kOhm</w:t>
      </w:r>
      <w:proofErr w:type="spellEnd"/>
      <w:r w:rsidR="009239FF">
        <w:t>, Ro = 75 Ohm</w:t>
      </w:r>
      <w:r w:rsidR="003735BC">
        <w:t xml:space="preserve">   </w:t>
      </w:r>
      <w:proofErr w:type="gramStart"/>
      <w:r w:rsidR="003735BC">
        <w:t>[ a</w:t>
      </w:r>
      <w:proofErr w:type="gramEnd"/>
      <w:r w:rsidR="003735BC">
        <w:t xml:space="preserve"> CHALLENGE!!!]</w:t>
      </w:r>
    </w:p>
    <w:p w:rsidR="00C91FFD" w:rsidRDefault="00DA2EF6" w:rsidP="00C91FFD">
      <w:pPr>
        <w:pStyle w:val="ListParagraph"/>
      </w:pPr>
      <w:r>
        <w:t xml:space="preserve">See Lecture Slide 6 for details. Set up non-ideal model </w:t>
      </w:r>
      <w:r w:rsidR="008277D0">
        <w:t xml:space="preserve">in prob1 circuit </w:t>
      </w:r>
      <w:bookmarkStart w:id="0" w:name="_GoBack"/>
      <w:bookmarkEnd w:id="0"/>
      <w:r>
        <w:t>and perform KCL/KVL to determine Vo.</w:t>
      </w:r>
    </w:p>
    <w:p w:rsidR="004D290E" w:rsidRPr="00DB18CB" w:rsidRDefault="00CC241F">
      <w:pPr>
        <w:rPr>
          <w:b/>
        </w:rPr>
      </w:pPr>
      <w:r w:rsidRPr="00DB18CB">
        <w:rPr>
          <w:b/>
        </w:rPr>
        <w:lastRenderedPageBreak/>
        <w:t>Part II.  Assisted Problem Solving – 2 pts each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82"/>
        <w:gridCol w:w="5234"/>
      </w:tblGrid>
      <w:tr w:rsidR="004D290E" w:rsidTr="004D290E">
        <w:tc>
          <w:tcPr>
            <w:tcW w:w="5508" w:type="dxa"/>
          </w:tcPr>
          <w:p w:rsidR="00EA7B3F" w:rsidRDefault="00867C57" w:rsidP="00EA7B3F">
            <w:r>
              <w:t xml:space="preserve">6  </w:t>
            </w:r>
            <w:r w:rsidR="00B27B53">
              <w:t xml:space="preserve">Find </w:t>
            </w:r>
            <w:proofErr w:type="spellStart"/>
            <w:r w:rsidR="00B27B53">
              <w:t>Vc</w:t>
            </w:r>
            <w:proofErr w:type="spellEnd"/>
            <w:r w:rsidR="00B27B53">
              <w:t xml:space="preserve">, </w:t>
            </w:r>
            <w:r w:rsidR="009348B1">
              <w:t xml:space="preserve">i1, </w:t>
            </w:r>
            <w:proofErr w:type="spellStart"/>
            <w:r w:rsidR="009348B1">
              <w:t>Rin</w:t>
            </w:r>
            <w:proofErr w:type="spellEnd"/>
            <w:r w:rsidR="009348B1">
              <w:t xml:space="preserve"> (input Resistance seen by 9V source), v2, i2</w:t>
            </w:r>
          </w:p>
          <w:p w:rsidR="00B27B53" w:rsidRDefault="00B27B53" w:rsidP="00EA7B3F">
            <w:r>
              <w:object w:dxaOrig="14292" w:dyaOrig="65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6.75pt;height:127.5pt" o:ole="">
                  <v:imagedata r:id="rId12" o:title=""/>
                </v:shape>
                <o:OLEObject Type="Embed" ProgID="PBrush" ShapeID="_x0000_i1025" DrawAspect="Content" ObjectID="_1456564615" r:id="rId13"/>
              </w:object>
            </w:r>
          </w:p>
          <w:p w:rsidR="004561FF" w:rsidRDefault="00EA7B3F" w:rsidP="00FA677D">
            <w:r>
              <w:t xml:space="preserve">       </w:t>
            </w:r>
            <w:r w:rsidR="004561FF">
              <w:t xml:space="preserve">                                                                                                       </w:t>
            </w:r>
          </w:p>
        </w:tc>
        <w:tc>
          <w:tcPr>
            <w:tcW w:w="5508" w:type="dxa"/>
          </w:tcPr>
          <w:p w:rsidR="00256CB7" w:rsidRDefault="004D290E" w:rsidP="00256CB7">
            <w:r>
              <w:t>PLAN</w:t>
            </w:r>
          </w:p>
          <w:p w:rsidR="002C2D54" w:rsidRDefault="002C2D54" w:rsidP="002C2D54">
            <w:pPr>
              <w:pStyle w:val="ListParagraph"/>
              <w:numPr>
                <w:ilvl w:val="0"/>
                <w:numId w:val="3"/>
              </w:numPr>
            </w:pPr>
            <w:r>
              <w:t>Observe that VB = 0 due to negative feedback</w:t>
            </w:r>
          </w:p>
          <w:p w:rsidR="00B4392E" w:rsidRDefault="009348B1" w:rsidP="00256CB7">
            <w:pPr>
              <w:pStyle w:val="ListParagraph"/>
              <w:numPr>
                <w:ilvl w:val="0"/>
                <w:numId w:val="3"/>
              </w:numPr>
            </w:pPr>
            <w:r>
              <w:t>Set up a Node equation for Node C</w:t>
            </w:r>
            <w:r w:rsidR="002C2D54">
              <w:t xml:space="preserve">, find </w:t>
            </w:r>
            <w:proofErr w:type="spellStart"/>
            <w:r w:rsidR="002C2D54">
              <w:t>Vc</w:t>
            </w:r>
            <w:proofErr w:type="spellEnd"/>
          </w:p>
          <w:p w:rsidR="009348B1" w:rsidRDefault="002C2D54" w:rsidP="00256CB7">
            <w:pPr>
              <w:pStyle w:val="ListParagraph"/>
              <w:numPr>
                <w:ilvl w:val="0"/>
                <w:numId w:val="3"/>
              </w:numPr>
            </w:pPr>
            <w:r>
              <w:t xml:space="preserve">Use </w:t>
            </w:r>
            <w:proofErr w:type="spellStart"/>
            <w:r>
              <w:t>Vc</w:t>
            </w:r>
            <w:proofErr w:type="spellEnd"/>
            <w:r>
              <w:t xml:space="preserve"> to find i1</w:t>
            </w:r>
          </w:p>
          <w:p w:rsidR="00243252" w:rsidRDefault="002C2D54" w:rsidP="002C2D54">
            <w:pPr>
              <w:pStyle w:val="ListParagraph"/>
              <w:numPr>
                <w:ilvl w:val="0"/>
                <w:numId w:val="3"/>
              </w:numPr>
            </w:pPr>
            <w:proofErr w:type="spellStart"/>
            <w:r>
              <w:t>Rin</w:t>
            </w:r>
            <w:proofErr w:type="spellEnd"/>
            <w:r>
              <w:t xml:space="preserve"> is just  V1/i1</w:t>
            </w:r>
          </w:p>
          <w:p w:rsidR="002C2D54" w:rsidRDefault="002C2D54" w:rsidP="002C2D54">
            <w:pPr>
              <w:pStyle w:val="ListParagraph"/>
              <w:numPr>
                <w:ilvl w:val="0"/>
                <w:numId w:val="3"/>
              </w:numPr>
            </w:pPr>
            <w:r>
              <w:t>use the appropriate amplifier formula to find v2</w:t>
            </w:r>
          </w:p>
          <w:p w:rsidR="002C2D54" w:rsidRDefault="002C2D54" w:rsidP="002C2D54">
            <w:pPr>
              <w:pStyle w:val="ListParagraph"/>
              <w:numPr>
                <w:ilvl w:val="0"/>
                <w:numId w:val="3"/>
              </w:numPr>
            </w:pPr>
            <w:r>
              <w:t>and so find i2</w:t>
            </w:r>
          </w:p>
        </w:tc>
      </w:tr>
      <w:tr w:rsidR="004D290E" w:rsidTr="004D290E">
        <w:tc>
          <w:tcPr>
            <w:tcW w:w="5508" w:type="dxa"/>
          </w:tcPr>
          <w:p w:rsidR="00867C57" w:rsidRDefault="004D290E" w:rsidP="003F62E5">
            <w:r>
              <w:br/>
            </w:r>
            <w:proofErr w:type="gramStart"/>
            <w:r w:rsidR="003F62E5">
              <w:t>7</w:t>
            </w:r>
            <w:r w:rsidR="0007314F">
              <w:t xml:space="preserve">  </w:t>
            </w:r>
            <w:r w:rsidR="00311152">
              <w:t>Find</w:t>
            </w:r>
            <w:proofErr w:type="gramEnd"/>
            <w:r w:rsidR="00311152">
              <w:t xml:space="preserve"> Vo for </w:t>
            </w:r>
            <w:r w:rsidR="00DB5BB7">
              <w:t xml:space="preserve">the following 2 stage amplifier. What is the total gain of the amplifier?  (G = </w:t>
            </w:r>
            <w:proofErr w:type="spellStart"/>
            <w:r w:rsidR="00DB5BB7">
              <w:t>vo</w:t>
            </w:r>
            <w:proofErr w:type="spellEnd"/>
            <w:r w:rsidR="00DB5BB7">
              <w:t>/Vin)</w:t>
            </w:r>
          </w:p>
          <w:p w:rsidR="00FC6152" w:rsidRDefault="00311152" w:rsidP="00FC6152">
            <w:r>
              <w:object w:dxaOrig="6804" w:dyaOrig="3972">
                <v:shape id="_x0000_i1026" type="#_x0000_t75" style="width:278.25pt;height:162pt" o:ole="">
                  <v:imagedata r:id="rId14" o:title=""/>
                </v:shape>
                <o:OLEObject Type="Embed" ProgID="PBrush" ShapeID="_x0000_i1026" DrawAspect="Content" ObjectID="_1456564616" r:id="rId15"/>
              </w:object>
            </w:r>
          </w:p>
        </w:tc>
        <w:tc>
          <w:tcPr>
            <w:tcW w:w="5508" w:type="dxa"/>
          </w:tcPr>
          <w:p w:rsidR="004D290E" w:rsidRDefault="004D290E">
            <w:r>
              <w:t>PLAN</w:t>
            </w:r>
            <w:r w:rsidR="002A44DB">
              <w:t xml:space="preserve"> </w:t>
            </w:r>
          </w:p>
          <w:p w:rsidR="002A44DB" w:rsidRDefault="002A44DB" w:rsidP="00733D8A">
            <w:pPr>
              <w:pStyle w:val="ListParagraph"/>
              <w:ind w:left="600"/>
            </w:pPr>
          </w:p>
          <w:p w:rsidR="008766D4" w:rsidRDefault="00DB5BB7" w:rsidP="00B4392E">
            <w:pPr>
              <w:pStyle w:val="ListParagraph"/>
              <w:numPr>
                <w:ilvl w:val="0"/>
                <w:numId w:val="10"/>
              </w:numPr>
            </w:pPr>
            <w:r>
              <w:t>First identify the types of amplifier circuits being employed for both op-amps.</w:t>
            </w:r>
          </w:p>
          <w:p w:rsidR="00DB5BB7" w:rsidRDefault="00DB5BB7" w:rsidP="00B4392E">
            <w:pPr>
              <w:pStyle w:val="ListParagraph"/>
              <w:numPr>
                <w:ilvl w:val="0"/>
                <w:numId w:val="10"/>
              </w:numPr>
            </w:pPr>
            <w:r>
              <w:t xml:space="preserve">Using the appropriate amplifier formula, find the output of the first op-amp. </w:t>
            </w:r>
          </w:p>
          <w:p w:rsidR="00B4392E" w:rsidRDefault="00DB5BB7" w:rsidP="00B4392E">
            <w:pPr>
              <w:pStyle w:val="ListParagraph"/>
              <w:numPr>
                <w:ilvl w:val="0"/>
                <w:numId w:val="10"/>
              </w:numPr>
            </w:pPr>
            <w:r>
              <w:t>Use this result in another op-amp formula to determine Vo</w:t>
            </w:r>
          </w:p>
          <w:p w:rsidR="00DB5BB7" w:rsidRDefault="00DB5BB7" w:rsidP="00B4392E">
            <w:pPr>
              <w:pStyle w:val="ListParagraph"/>
              <w:numPr>
                <w:ilvl w:val="0"/>
                <w:numId w:val="10"/>
              </w:numPr>
            </w:pPr>
            <w:r>
              <w:t>Use this result in the Gain formula</w:t>
            </w:r>
          </w:p>
        </w:tc>
      </w:tr>
    </w:tbl>
    <w:p w:rsidR="005135BA" w:rsidRPr="00DB18CB" w:rsidRDefault="004D290E">
      <w:pPr>
        <w:rPr>
          <w:b/>
        </w:rPr>
      </w:pPr>
      <w:r>
        <w:br/>
      </w:r>
      <w:r w:rsidR="00254842" w:rsidRPr="00DB18CB">
        <w:rPr>
          <w:b/>
        </w:rPr>
        <w:t xml:space="preserve">Part III. Unassisted Problem Solving – </w:t>
      </w:r>
      <w:r w:rsidR="004201A5" w:rsidRPr="00DB18CB">
        <w:rPr>
          <w:b/>
        </w:rPr>
        <w:t>3</w:t>
      </w:r>
      <w:r w:rsidR="00254842" w:rsidRPr="00DB18CB">
        <w:rPr>
          <w:b/>
        </w:rPr>
        <w:t xml:space="preserve"> points</w:t>
      </w:r>
      <w:r w:rsidR="00DB18CB">
        <w:rPr>
          <w:b/>
        </w:rPr>
        <w:t xml:space="preserve"> each</w:t>
      </w:r>
    </w:p>
    <w:p w:rsidR="00FA1BC3" w:rsidRDefault="00867C57">
      <w:r>
        <w:rPr>
          <w:noProof/>
        </w:rPr>
        <w:t>8</w:t>
      </w:r>
      <w:r w:rsidR="00D17BC3">
        <w:rPr>
          <w:noProof/>
        </w:rPr>
        <w:t xml:space="preserve">)  </w:t>
      </w:r>
      <w:r w:rsidR="00821F80">
        <w:rPr>
          <w:noProof/>
        </w:rPr>
        <w:t>Find vo for the following circuit:</w:t>
      </w:r>
      <w:r w:rsidR="00160A75">
        <w:rPr>
          <w:noProof/>
        </w:rPr>
        <w:t xml:space="preserve"> </w:t>
      </w:r>
      <w:r w:rsidR="005135BA">
        <w:rPr>
          <w:noProof/>
        </w:rPr>
        <w:br/>
      </w:r>
      <w:r w:rsidR="00821F80">
        <w:rPr>
          <w:noProof/>
        </w:rPr>
        <w:drawing>
          <wp:inline distT="0" distB="0" distL="0" distR="0">
            <wp:extent cx="4645229" cy="1796890"/>
            <wp:effectExtent l="19050" t="0" r="2971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585" cy="1797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35BA">
        <w:rPr>
          <w:noProof/>
        </w:rPr>
        <w:br/>
      </w:r>
      <w:r w:rsidR="009B7B5F">
        <w:rPr>
          <w:noProof/>
        </w:rPr>
        <w:t xml:space="preserve">        </w:t>
      </w:r>
      <w:r w:rsidR="004201A5">
        <w:rPr>
          <w:noProof/>
        </w:rPr>
        <w:t xml:space="preserve">        </w:t>
      </w:r>
      <w:r w:rsidR="009B7B5F">
        <w:rPr>
          <w:noProof/>
        </w:rPr>
        <w:t xml:space="preserve"> </w:t>
      </w:r>
    </w:p>
    <w:sectPr w:rsidR="00FA1BC3" w:rsidSect="00F56A6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D154C"/>
    <w:multiLevelType w:val="hybridMultilevel"/>
    <w:tmpl w:val="1FEE66E2"/>
    <w:lvl w:ilvl="0" w:tplc="B4CED252">
      <w:start w:val="1"/>
      <w:numFmt w:val="lowerLetter"/>
      <w:lvlText w:val="%1)"/>
      <w:lvlJc w:val="left"/>
      <w:pPr>
        <w:ind w:left="1440" w:hanging="52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92" w:hanging="360"/>
      </w:pPr>
    </w:lvl>
    <w:lvl w:ilvl="2" w:tplc="0409001B" w:tentative="1">
      <w:start w:val="1"/>
      <w:numFmt w:val="lowerRoman"/>
      <w:lvlText w:val="%3."/>
      <w:lvlJc w:val="right"/>
      <w:pPr>
        <w:ind w:left="2712" w:hanging="180"/>
      </w:pPr>
    </w:lvl>
    <w:lvl w:ilvl="3" w:tplc="0409000F" w:tentative="1">
      <w:start w:val="1"/>
      <w:numFmt w:val="decimal"/>
      <w:lvlText w:val="%4."/>
      <w:lvlJc w:val="left"/>
      <w:pPr>
        <w:ind w:left="3432" w:hanging="360"/>
      </w:pPr>
    </w:lvl>
    <w:lvl w:ilvl="4" w:tplc="04090019" w:tentative="1">
      <w:start w:val="1"/>
      <w:numFmt w:val="lowerLetter"/>
      <w:lvlText w:val="%5."/>
      <w:lvlJc w:val="left"/>
      <w:pPr>
        <w:ind w:left="4152" w:hanging="360"/>
      </w:pPr>
    </w:lvl>
    <w:lvl w:ilvl="5" w:tplc="0409001B" w:tentative="1">
      <w:start w:val="1"/>
      <w:numFmt w:val="lowerRoman"/>
      <w:lvlText w:val="%6."/>
      <w:lvlJc w:val="right"/>
      <w:pPr>
        <w:ind w:left="4872" w:hanging="180"/>
      </w:pPr>
    </w:lvl>
    <w:lvl w:ilvl="6" w:tplc="0409000F" w:tentative="1">
      <w:start w:val="1"/>
      <w:numFmt w:val="decimal"/>
      <w:lvlText w:val="%7."/>
      <w:lvlJc w:val="left"/>
      <w:pPr>
        <w:ind w:left="5592" w:hanging="360"/>
      </w:pPr>
    </w:lvl>
    <w:lvl w:ilvl="7" w:tplc="04090019" w:tentative="1">
      <w:start w:val="1"/>
      <w:numFmt w:val="lowerLetter"/>
      <w:lvlText w:val="%8."/>
      <w:lvlJc w:val="left"/>
      <w:pPr>
        <w:ind w:left="6312" w:hanging="360"/>
      </w:pPr>
    </w:lvl>
    <w:lvl w:ilvl="8" w:tplc="0409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1">
    <w:nsid w:val="1D54488F"/>
    <w:multiLevelType w:val="hybridMultilevel"/>
    <w:tmpl w:val="93F46ED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FC7534"/>
    <w:multiLevelType w:val="hybridMultilevel"/>
    <w:tmpl w:val="922E512E"/>
    <w:lvl w:ilvl="0" w:tplc="3E024A1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CFB4AFA"/>
    <w:multiLevelType w:val="hybridMultilevel"/>
    <w:tmpl w:val="264488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117920"/>
    <w:multiLevelType w:val="hybridMultilevel"/>
    <w:tmpl w:val="C186B58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275463"/>
    <w:multiLevelType w:val="hybridMultilevel"/>
    <w:tmpl w:val="49B04698"/>
    <w:lvl w:ilvl="0" w:tplc="8928695C">
      <w:start w:val="1"/>
      <w:numFmt w:val="decimal"/>
      <w:lvlText w:val="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6">
    <w:nsid w:val="4E991C52"/>
    <w:multiLevelType w:val="hybridMultilevel"/>
    <w:tmpl w:val="68C01D6A"/>
    <w:lvl w:ilvl="0" w:tplc="04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750EAA"/>
    <w:multiLevelType w:val="hybridMultilevel"/>
    <w:tmpl w:val="888A987A"/>
    <w:lvl w:ilvl="0" w:tplc="677ED33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3AE2C13"/>
    <w:multiLevelType w:val="hybridMultilevel"/>
    <w:tmpl w:val="7886413A"/>
    <w:lvl w:ilvl="0" w:tplc="04090011">
      <w:start w:val="4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88D0441"/>
    <w:multiLevelType w:val="hybridMultilevel"/>
    <w:tmpl w:val="613EDED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9"/>
  </w:num>
  <w:num w:numId="4">
    <w:abstractNumId w:val="4"/>
  </w:num>
  <w:num w:numId="5">
    <w:abstractNumId w:val="6"/>
  </w:num>
  <w:num w:numId="6">
    <w:abstractNumId w:val="1"/>
  </w:num>
  <w:num w:numId="7">
    <w:abstractNumId w:val="7"/>
  </w:num>
  <w:num w:numId="8">
    <w:abstractNumId w:val="8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B3DE2"/>
    <w:rsid w:val="000018CB"/>
    <w:rsid w:val="00002D73"/>
    <w:rsid w:val="00037C8F"/>
    <w:rsid w:val="0004501F"/>
    <w:rsid w:val="00045129"/>
    <w:rsid w:val="0007314F"/>
    <w:rsid w:val="000760C7"/>
    <w:rsid w:val="000841C4"/>
    <w:rsid w:val="00095104"/>
    <w:rsid w:val="000D2502"/>
    <w:rsid w:val="000F2A4D"/>
    <w:rsid w:val="00102326"/>
    <w:rsid w:val="00160A75"/>
    <w:rsid w:val="001A0DDA"/>
    <w:rsid w:val="001A2594"/>
    <w:rsid w:val="001E687A"/>
    <w:rsid w:val="001F030F"/>
    <w:rsid w:val="00210EB2"/>
    <w:rsid w:val="00243252"/>
    <w:rsid w:val="0024731A"/>
    <w:rsid w:val="00254842"/>
    <w:rsid w:val="00256CB7"/>
    <w:rsid w:val="002A44DB"/>
    <w:rsid w:val="002C12A2"/>
    <w:rsid w:val="002C2D54"/>
    <w:rsid w:val="00311152"/>
    <w:rsid w:val="0031515A"/>
    <w:rsid w:val="00322737"/>
    <w:rsid w:val="0032387B"/>
    <w:rsid w:val="003326C3"/>
    <w:rsid w:val="00356D1F"/>
    <w:rsid w:val="003735BC"/>
    <w:rsid w:val="00375F90"/>
    <w:rsid w:val="003B0FD3"/>
    <w:rsid w:val="003C3061"/>
    <w:rsid w:val="003F2DD2"/>
    <w:rsid w:val="003F62E5"/>
    <w:rsid w:val="00402E1A"/>
    <w:rsid w:val="00405FAA"/>
    <w:rsid w:val="004064A2"/>
    <w:rsid w:val="004201A5"/>
    <w:rsid w:val="00426DC4"/>
    <w:rsid w:val="00437CD6"/>
    <w:rsid w:val="004561FF"/>
    <w:rsid w:val="00472B15"/>
    <w:rsid w:val="00496D71"/>
    <w:rsid w:val="004B679A"/>
    <w:rsid w:val="004D290E"/>
    <w:rsid w:val="004E154B"/>
    <w:rsid w:val="004F5735"/>
    <w:rsid w:val="005135BA"/>
    <w:rsid w:val="00585ED8"/>
    <w:rsid w:val="005C33B1"/>
    <w:rsid w:val="00620D71"/>
    <w:rsid w:val="00655E0D"/>
    <w:rsid w:val="00656551"/>
    <w:rsid w:val="007167E0"/>
    <w:rsid w:val="00732631"/>
    <w:rsid w:val="00733D8A"/>
    <w:rsid w:val="00735B92"/>
    <w:rsid w:val="00736500"/>
    <w:rsid w:val="007B5F64"/>
    <w:rsid w:val="007E4308"/>
    <w:rsid w:val="007E5855"/>
    <w:rsid w:val="00821F80"/>
    <w:rsid w:val="008277D0"/>
    <w:rsid w:val="00840FCA"/>
    <w:rsid w:val="00851BDD"/>
    <w:rsid w:val="00867C57"/>
    <w:rsid w:val="008766D4"/>
    <w:rsid w:val="008E114A"/>
    <w:rsid w:val="008E4DC1"/>
    <w:rsid w:val="009239FF"/>
    <w:rsid w:val="009348B1"/>
    <w:rsid w:val="00952F83"/>
    <w:rsid w:val="00956695"/>
    <w:rsid w:val="009B3DE2"/>
    <w:rsid w:val="009B7B5F"/>
    <w:rsid w:val="009C0631"/>
    <w:rsid w:val="009E4075"/>
    <w:rsid w:val="009F082C"/>
    <w:rsid w:val="009F490A"/>
    <w:rsid w:val="00A5672F"/>
    <w:rsid w:val="00A60705"/>
    <w:rsid w:val="00A90149"/>
    <w:rsid w:val="00AA681A"/>
    <w:rsid w:val="00AD4105"/>
    <w:rsid w:val="00B27B53"/>
    <w:rsid w:val="00B4392E"/>
    <w:rsid w:val="00BA2127"/>
    <w:rsid w:val="00C91FFD"/>
    <w:rsid w:val="00CB649B"/>
    <w:rsid w:val="00CC241F"/>
    <w:rsid w:val="00D040F8"/>
    <w:rsid w:val="00D06545"/>
    <w:rsid w:val="00D17BC3"/>
    <w:rsid w:val="00D27438"/>
    <w:rsid w:val="00D30866"/>
    <w:rsid w:val="00D7496A"/>
    <w:rsid w:val="00D91565"/>
    <w:rsid w:val="00D92FC2"/>
    <w:rsid w:val="00DA2EF6"/>
    <w:rsid w:val="00DB18CB"/>
    <w:rsid w:val="00DB5BB7"/>
    <w:rsid w:val="00DF6731"/>
    <w:rsid w:val="00E14C91"/>
    <w:rsid w:val="00E5102E"/>
    <w:rsid w:val="00E57DF0"/>
    <w:rsid w:val="00EA7B3F"/>
    <w:rsid w:val="00EC5875"/>
    <w:rsid w:val="00EE5D57"/>
    <w:rsid w:val="00F15500"/>
    <w:rsid w:val="00F32180"/>
    <w:rsid w:val="00F4003C"/>
    <w:rsid w:val="00F56A6E"/>
    <w:rsid w:val="00F65BEE"/>
    <w:rsid w:val="00FA1BC3"/>
    <w:rsid w:val="00FA3AD4"/>
    <w:rsid w:val="00FA677D"/>
    <w:rsid w:val="00FC6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 [3213]"/>
    </o:shapedefaults>
    <o:shapelayout v:ext="edit">
      <o:idmap v:ext="edit" data="1"/>
    </o:shapelayout>
  </w:shapeDefaults>
  <w:decimalSymbol w:val="."/>
  <w:listSeparator w:val=","/>
  <w15:docId w15:val="{F0B6F775-B09B-4BE8-8304-4C8472976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5F90"/>
  </w:style>
  <w:style w:type="paragraph" w:styleId="Heading1">
    <w:name w:val="heading 1"/>
    <w:basedOn w:val="Normal"/>
    <w:link w:val="Heading1Char"/>
    <w:uiPriority w:val="9"/>
    <w:qFormat/>
    <w:rsid w:val="00FA1B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DE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D29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3086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A1BC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FA1B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31515A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4E154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41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76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0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7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802179">
              <w:marLeft w:val="0"/>
              <w:marRight w:val="0"/>
              <w:marTop w:val="12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13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oleObject" Target="embeddings/oleObject2.bin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bab956b1f44ef9d173162e10f4b2778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6eaa9825d2fedb5a83ac41ebe86c43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3DBB7EA-BCA1-49AA-B65A-B0462E8BED0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1B35B7-7225-4B3B-B0C6-62D9BAACC3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55C2F1D-6BC1-4981-A06C-49E8A40A168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D90C6039</Template>
  <TotalTime>3</TotalTime>
  <Pages>2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</dc:creator>
  <cp:lastModifiedBy>Tom Rebold</cp:lastModifiedBy>
  <cp:revision>4</cp:revision>
  <dcterms:created xsi:type="dcterms:W3CDTF">2013-03-13T09:20:00Z</dcterms:created>
  <dcterms:modified xsi:type="dcterms:W3CDTF">2014-03-17T19:31:00Z</dcterms:modified>
</cp:coreProperties>
</file>